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D50" w:rsidRDefault="00431D50" w:rsidP="00CF254B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bookmarkStart w:id="0" w:name="文号"/>
    </w:p>
    <w:p w:rsidR="00431D50" w:rsidRDefault="00431D50" w:rsidP="00CF254B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宜秀政秘〔</w:t>
      </w:r>
      <w:r w:rsidRPr="009D3709">
        <w:rPr>
          <w:rFonts w:ascii="仿宋_GB2312" w:eastAsia="仿宋_GB2312" w:cs="仿宋_GB2312"/>
          <w:sz w:val="32"/>
          <w:szCs w:val="32"/>
        </w:rPr>
        <w:t>2018</w:t>
      </w:r>
      <w:r w:rsidRPr="009D3709">
        <w:rPr>
          <w:rFonts w:ascii="仿宋_GB2312" w:eastAsia="仿宋_GB2312" w:cs="仿宋_GB2312" w:hint="eastAsia"/>
          <w:sz w:val="32"/>
          <w:szCs w:val="32"/>
        </w:rPr>
        <w:t>〕</w:t>
      </w:r>
      <w:r>
        <w:rPr>
          <w:rFonts w:ascii="仿宋_GB2312" w:eastAsia="仿宋_GB2312" w:cs="仿宋_GB2312"/>
          <w:sz w:val="32"/>
          <w:szCs w:val="32"/>
        </w:rPr>
        <w:t>136</w:t>
      </w:r>
      <w:r w:rsidRPr="009D3709">
        <w:rPr>
          <w:rFonts w:ascii="仿宋_GB2312" w:eastAsia="仿宋_GB2312" w:cs="仿宋_GB2312" w:hint="eastAsia"/>
          <w:sz w:val="32"/>
          <w:szCs w:val="32"/>
        </w:rPr>
        <w:t>号</w:t>
      </w:r>
      <w:bookmarkEnd w:id="0"/>
    </w:p>
    <w:p w:rsidR="00431D50" w:rsidRDefault="00431D50" w:rsidP="00CF254B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p w:rsidR="00431D50" w:rsidRPr="009D3709" w:rsidRDefault="00431D50" w:rsidP="00CF254B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p w:rsidR="00431D50" w:rsidRDefault="00431D50" w:rsidP="00CF254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noProof/>
        </w:rPr>
        <w:pict>
          <v:shapetype id="_x0000_t201" coordsize="21600,21600" o:spt="201" path="m,l,21600r21600,l21600,xe">
            <v:stroke joinstyle="miter"/>
            <v:path shadowok="f" o:extrusionok="f" strokeok="f" fillok="f" o:connecttype="rect"/>
            <o:lock v:ext="edit" shapetype="t"/>
          </v:shapetype>
          <v:shape id="_x0000_s1026" type="#_x0000_t201" alt="GZ_TYPE" style="position:absolute;left:0;text-align:left;margin-left:863.85pt;margin-top:410.45pt;width:126.05pt;height:127.55pt;z-index:-251658240" filled="f" stroked="f">
            <v:imagedata r:id="rId6" o:title=""/>
          </v:shape>
        </w:pict>
      </w:r>
      <w:r w:rsidRPr="00CF254B">
        <w:rPr>
          <w:rFonts w:ascii="方正小标宋简体" w:eastAsia="方正小标宋简体" w:cs="方正小标宋简体" w:hint="eastAsia"/>
          <w:kern w:val="0"/>
          <w:sz w:val="44"/>
          <w:szCs w:val="44"/>
        </w:rPr>
        <w:t>安庆市宜秀区人民政府</w:t>
      </w:r>
      <w:bookmarkStart w:id="1" w:name="发文标题"/>
      <w:r w:rsidRPr="00CF254B">
        <w:rPr>
          <w:rFonts w:ascii="方正小标宋简体" w:eastAsia="方正小标宋简体" w:cs="方正小标宋简体" w:hint="eastAsia"/>
          <w:sz w:val="44"/>
          <w:szCs w:val="44"/>
        </w:rPr>
        <w:t>关于机场大道</w:t>
      </w:r>
    </w:p>
    <w:p w:rsidR="00431D50" w:rsidRPr="00CF254B" w:rsidRDefault="00431D50" w:rsidP="00CF254B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CF254B">
        <w:rPr>
          <w:rFonts w:ascii="方正小标宋简体" w:eastAsia="方正小标宋简体" w:cs="方正小标宋简体" w:hint="eastAsia"/>
          <w:sz w:val="44"/>
          <w:szCs w:val="44"/>
        </w:rPr>
        <w:t>延伸线道路工程建设的通告</w:t>
      </w:r>
      <w:bookmarkEnd w:id="1"/>
    </w:p>
    <w:p w:rsidR="00431D50" w:rsidRPr="00CF254B" w:rsidRDefault="00431D50" w:rsidP="009D3709">
      <w:pPr>
        <w:spacing w:line="600" w:lineRule="exact"/>
        <w:rPr>
          <w:rFonts w:ascii="仿宋_GB2312" w:eastAsia="仿宋_GB2312"/>
          <w:sz w:val="30"/>
          <w:szCs w:val="30"/>
        </w:rPr>
      </w:pPr>
    </w:p>
    <w:p w:rsidR="00431D50" w:rsidRPr="009D3709" w:rsidRDefault="00431D50" w:rsidP="006C0B04">
      <w:pPr>
        <w:spacing w:line="600" w:lineRule="exact"/>
        <w:ind w:firstLineChars="200" w:firstLine="31680"/>
        <w:rPr>
          <w:rFonts w:ascii="仿宋_GB2312" w:eastAsia="仿宋_GB2312"/>
          <w:spacing w:val="4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为</w:t>
      </w:r>
      <w:r w:rsidRPr="009D3709">
        <w:rPr>
          <w:rFonts w:ascii="仿宋_GB2312" w:eastAsia="仿宋_GB2312" w:cs="仿宋_GB2312" w:hint="eastAsia"/>
          <w:spacing w:val="4"/>
          <w:sz w:val="32"/>
          <w:szCs w:val="32"/>
        </w:rPr>
        <w:t>完善城市道路路网，改善宜秀区道路通行条件，区政府决定实施机场大道延伸线建设工程。现就工程建设有关事项通告如下：</w:t>
      </w:r>
    </w:p>
    <w:p w:rsidR="00431D50" w:rsidRPr="009D3709" w:rsidRDefault="00431D50" w:rsidP="006C0B04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一、工程南起机场路，北至</w:t>
      </w:r>
      <w:r w:rsidRPr="009D3709">
        <w:rPr>
          <w:rFonts w:ascii="仿宋_GB2312" w:eastAsia="仿宋_GB2312" w:cs="仿宋_GB2312"/>
          <w:sz w:val="32"/>
          <w:szCs w:val="32"/>
        </w:rPr>
        <w:t>S228</w:t>
      </w:r>
      <w:r w:rsidRPr="009D3709">
        <w:rPr>
          <w:rFonts w:ascii="仿宋_GB2312" w:eastAsia="仿宋_GB2312" w:cs="仿宋_GB2312" w:hint="eastAsia"/>
          <w:sz w:val="32"/>
          <w:szCs w:val="32"/>
        </w:rPr>
        <w:t>，全长约</w:t>
      </w:r>
      <w:r w:rsidRPr="009D3709">
        <w:rPr>
          <w:rFonts w:ascii="仿宋_GB2312" w:eastAsia="仿宋_GB2312" w:cs="仿宋_GB2312"/>
          <w:sz w:val="32"/>
          <w:szCs w:val="32"/>
        </w:rPr>
        <w:t>3930</w:t>
      </w:r>
      <w:r w:rsidRPr="009D3709">
        <w:rPr>
          <w:rFonts w:ascii="仿宋_GB2312" w:eastAsia="仿宋_GB2312" w:cs="仿宋_GB2312" w:hint="eastAsia"/>
          <w:sz w:val="32"/>
          <w:szCs w:val="32"/>
        </w:rPr>
        <w:t>米，路幅宽</w:t>
      </w:r>
      <w:r w:rsidRPr="009D3709">
        <w:rPr>
          <w:rFonts w:ascii="仿宋_GB2312" w:eastAsia="仿宋_GB2312" w:cs="仿宋_GB2312"/>
          <w:sz w:val="32"/>
          <w:szCs w:val="32"/>
        </w:rPr>
        <w:t>60</w:t>
      </w:r>
      <w:r w:rsidRPr="009D3709">
        <w:rPr>
          <w:rFonts w:ascii="仿宋_GB2312" w:eastAsia="仿宋_GB2312" w:cs="仿宋_GB2312" w:hint="eastAsia"/>
          <w:sz w:val="32"/>
          <w:szCs w:val="32"/>
        </w:rPr>
        <w:t>米。主要建设内容包括道路、排水、交通、照明、绿化及其他附属设施等。</w:t>
      </w:r>
    </w:p>
    <w:p w:rsidR="00431D50" w:rsidRPr="009D3709" w:rsidRDefault="00431D50" w:rsidP="006C0B04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二、工程建设在依法办理有关手续后，由市重点工程建设局组织实施。工程建设范围内涉及的征迁、清障工作由辖区乡镇、街道组织实施。</w:t>
      </w:r>
      <w:r w:rsidRPr="009D3709">
        <w:rPr>
          <w:rFonts w:ascii="仿宋_GB2312" w:eastAsia="仿宋_GB2312" w:hAnsi="Arial" w:cs="仿宋_GB2312" w:hint="eastAsia"/>
          <w:color w:val="000000"/>
          <w:kern w:val="0"/>
          <w:sz w:val="32"/>
          <w:szCs w:val="32"/>
        </w:rPr>
        <w:t>区发展改革、财政、国土、</w:t>
      </w:r>
      <w:r w:rsidRPr="009D3709">
        <w:rPr>
          <w:rFonts w:ascii="仿宋_GB2312" w:eastAsia="仿宋_GB2312" w:cs="仿宋_GB2312" w:hint="eastAsia"/>
          <w:sz w:val="32"/>
          <w:szCs w:val="32"/>
        </w:rPr>
        <w:t>规划、公安、城管、房产等有关部门要各司其职，各负其责，密切配合，确保工程建设顺利进行。</w:t>
      </w:r>
    </w:p>
    <w:p w:rsidR="00431D50" w:rsidRPr="009D3709" w:rsidRDefault="00431D50" w:rsidP="006C0B04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三、自本通告发布之日起，任何单位和个人不得在工程建设范围内新建、改建、扩建建筑物和构筑物。违法建设一律无偿拆除。房屋征收补偿安置按照有关法律、法规、规章和市政府有关规定执行。</w:t>
      </w:r>
    </w:p>
    <w:p w:rsidR="00431D50" w:rsidRPr="009D3709" w:rsidRDefault="00431D50" w:rsidP="006C0B04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四、依据工程规划需要新建、改建、加固、移位的供电、供水、供气、通信、有线电视等各种管杆线设施，由有关产权单位负责按规划要求与本工程同步实施。</w:t>
      </w:r>
    </w:p>
    <w:p w:rsidR="00431D50" w:rsidRPr="009D3709" w:rsidRDefault="00431D50" w:rsidP="006C0B04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五、工程建设期间，施工单位要设置明显的安全标志，采取适当的安全和环保措施，确保安全文明施工。任何单位和个人不得在工程建设范围内占道经营或者擅自堆放物品，不得妨碍工程建设。</w:t>
      </w:r>
    </w:p>
    <w:p w:rsidR="00431D50" w:rsidRPr="009D3709" w:rsidRDefault="00431D50" w:rsidP="006C0B04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六、各单位和个人都要服从城市建设需要，顾全大局，积极支持工程建设工作。对在工程建设工作中成绩显著的，给予表扬和奖励；对采取暴力、威胁等方式妨碍工程建设的，由公安机关依照《中华人民共和国治安管理处罚法》的有关规定予以处罚；构成犯罪的，依法追究刑事责任。</w:t>
      </w:r>
    </w:p>
    <w:p w:rsidR="00431D50" w:rsidRPr="009D3709" w:rsidRDefault="00431D50" w:rsidP="006C0B04">
      <w:pPr>
        <w:spacing w:line="600" w:lineRule="exact"/>
        <w:ind w:firstLineChars="200" w:firstLine="31680"/>
        <w:rPr>
          <w:rFonts w:ascii="仿宋_GB2312" w:eastAsia="仿宋_GB2312"/>
          <w:sz w:val="32"/>
          <w:szCs w:val="32"/>
        </w:rPr>
      </w:pPr>
      <w:r w:rsidRPr="009D3709">
        <w:rPr>
          <w:rFonts w:ascii="仿宋_GB2312" w:eastAsia="仿宋_GB2312" w:cs="仿宋_GB2312" w:hint="eastAsia"/>
          <w:sz w:val="32"/>
          <w:szCs w:val="32"/>
        </w:rPr>
        <w:t>七、本通告自发布之日起施行，至工程竣工之日废止。</w:t>
      </w:r>
    </w:p>
    <w:p w:rsidR="00431D50" w:rsidRPr="009D3709" w:rsidRDefault="00431D50" w:rsidP="009D3709">
      <w:pPr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9D3709">
        <w:rPr>
          <w:rFonts w:ascii="仿宋_GB2312" w:eastAsia="仿宋_GB2312" w:cs="仿宋_GB2312"/>
          <w:sz w:val="32"/>
          <w:szCs w:val="32"/>
        </w:rPr>
        <w:t xml:space="preserve"> </w:t>
      </w:r>
    </w:p>
    <w:p w:rsidR="00431D50" w:rsidRPr="009D3709" w:rsidRDefault="00431D50" w:rsidP="009D3709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431D50" w:rsidRPr="009D3709" w:rsidRDefault="00431D50" w:rsidP="009D3709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</w:p>
    <w:p w:rsidR="00431D50" w:rsidRPr="009D3709" w:rsidRDefault="00431D50" w:rsidP="009D3709">
      <w:pPr>
        <w:wordWrap w:val="0"/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noProof/>
        </w:rPr>
        <w:pict>
          <v:shape id="_x0000_s1027" type="#_x0000_t201" alt="GZ_TYPE" style="position:absolute;left:0;text-align:left;margin-left:257.95pt;margin-top:-64.8pt;width:128.95pt;height:129.75pt;z-index:-251657216;visibility:visible" stroked="f">
            <v:imagedata r:id="rId7" o:title=""/>
          </v:shape>
        </w:pict>
      </w:r>
      <w:smartTag w:uri="urn:schemas-microsoft-com:office:smarttags" w:element="chsdate">
        <w:smartTagPr>
          <w:attr w:name="IsROCDate" w:val="False"/>
          <w:attr w:name="IsLunarDate" w:val="False"/>
          <w:attr w:name="Day" w:val="12"/>
          <w:attr w:name="Month" w:val="11"/>
          <w:attr w:name="Year" w:val="2018"/>
        </w:smartTagPr>
        <w:r w:rsidRPr="009D3709">
          <w:rPr>
            <w:rFonts w:ascii="仿宋_GB2312" w:eastAsia="仿宋_GB2312" w:cs="仿宋_GB2312"/>
            <w:sz w:val="32"/>
            <w:szCs w:val="32"/>
          </w:rPr>
          <w:t>2018</w:t>
        </w:r>
        <w:r w:rsidRPr="009D3709">
          <w:rPr>
            <w:rFonts w:ascii="仿宋_GB2312" w:eastAsia="仿宋_GB2312" w:cs="仿宋_GB2312" w:hint="eastAsia"/>
            <w:sz w:val="32"/>
            <w:szCs w:val="32"/>
          </w:rPr>
          <w:t>年</w:t>
        </w:r>
        <w:r w:rsidRPr="009D3709">
          <w:rPr>
            <w:rFonts w:ascii="仿宋_GB2312" w:eastAsia="仿宋_GB2312" w:cs="仿宋_GB2312"/>
            <w:sz w:val="32"/>
            <w:szCs w:val="32"/>
          </w:rPr>
          <w:t>11</w:t>
        </w:r>
        <w:r w:rsidRPr="009D3709">
          <w:rPr>
            <w:rFonts w:ascii="仿宋_GB2312" w:eastAsia="仿宋_GB2312" w:cs="仿宋_GB2312" w:hint="eastAsia"/>
            <w:sz w:val="32"/>
            <w:szCs w:val="32"/>
          </w:rPr>
          <w:t>月</w:t>
        </w:r>
        <w:bookmarkStart w:id="2" w:name="_GoBack"/>
        <w:bookmarkEnd w:id="2"/>
        <w:r w:rsidRPr="009D3709">
          <w:rPr>
            <w:rFonts w:ascii="仿宋_GB2312" w:eastAsia="仿宋_GB2312" w:cs="仿宋_GB2312"/>
            <w:sz w:val="32"/>
            <w:szCs w:val="32"/>
          </w:rPr>
          <w:t>12</w:t>
        </w:r>
        <w:r w:rsidRPr="009D3709">
          <w:rPr>
            <w:rFonts w:ascii="仿宋_GB2312" w:eastAsia="仿宋_GB2312" w:cs="仿宋_GB2312" w:hint="eastAsia"/>
            <w:sz w:val="32"/>
            <w:szCs w:val="32"/>
          </w:rPr>
          <w:t>日</w:t>
        </w:r>
      </w:smartTag>
      <w:r>
        <w:rPr>
          <w:rFonts w:ascii="仿宋_GB2312" w:eastAsia="仿宋_GB2312" w:cs="仿宋_GB2312"/>
          <w:sz w:val="32"/>
          <w:szCs w:val="32"/>
        </w:rPr>
        <w:t xml:space="preserve">        </w:t>
      </w:r>
    </w:p>
    <w:p w:rsidR="00431D50" w:rsidRPr="009D3709" w:rsidRDefault="00431D50" w:rsidP="009D3709">
      <w:pPr>
        <w:spacing w:line="600" w:lineRule="exact"/>
      </w:pPr>
    </w:p>
    <w:sectPr w:rsidR="00431D50" w:rsidRPr="009D3709" w:rsidSect="00CF254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2098" w:right="1531" w:bottom="1985" w:left="1531" w:header="851" w:footer="1134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1D50" w:rsidRDefault="00431D50" w:rsidP="006B3D0D">
      <w:r>
        <w:separator/>
      </w:r>
    </w:p>
  </w:endnote>
  <w:endnote w:type="continuationSeparator" w:id="0">
    <w:p w:rsidR="00431D50" w:rsidRDefault="00431D50" w:rsidP="006B3D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D50" w:rsidRDefault="00431D5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D50" w:rsidRPr="00174360" w:rsidRDefault="00431D50" w:rsidP="00CF254B">
    <w:pPr>
      <w:pStyle w:val="Footer"/>
      <w:framePr w:wrap="auto" w:vAnchor="text" w:hAnchor="margin" w:xAlign="outside" w:y="1"/>
      <w:rPr>
        <w:rStyle w:val="PageNumber"/>
        <w:rFonts w:ascii="宋体"/>
        <w:sz w:val="28"/>
        <w:szCs w:val="28"/>
      </w:rPr>
    </w:pPr>
    <w:r w:rsidRPr="00174360">
      <w:rPr>
        <w:rStyle w:val="PageNumber"/>
        <w:rFonts w:ascii="宋体" w:hAnsi="宋体" w:cs="宋体"/>
        <w:sz w:val="24"/>
        <w:szCs w:val="24"/>
      </w:rPr>
      <w:t>—</w:t>
    </w:r>
    <w:r w:rsidRPr="00174360">
      <w:rPr>
        <w:rStyle w:val="PageNumber"/>
        <w:rFonts w:ascii="宋体" w:hAnsi="宋体" w:cs="宋体" w:hint="eastAsia"/>
      </w:rPr>
      <w:t xml:space="preserve">　</w:t>
    </w:r>
    <w:r w:rsidRPr="00174360">
      <w:rPr>
        <w:rStyle w:val="PageNumber"/>
        <w:rFonts w:ascii="宋体" w:hAnsi="宋体" w:cs="宋体"/>
        <w:sz w:val="28"/>
        <w:szCs w:val="28"/>
      </w:rPr>
      <w:fldChar w:fldCharType="begin"/>
    </w:r>
    <w:r w:rsidRPr="00174360">
      <w:rPr>
        <w:rStyle w:val="PageNumber"/>
        <w:rFonts w:ascii="宋体" w:hAnsi="宋体" w:cs="宋体"/>
        <w:sz w:val="28"/>
        <w:szCs w:val="28"/>
      </w:rPr>
      <w:instrText xml:space="preserve">PAGE  </w:instrText>
    </w:r>
    <w:r w:rsidRPr="00174360">
      <w:rPr>
        <w:rStyle w:val="PageNumber"/>
        <w:rFonts w:ascii="宋体" w:hAnsi="宋体" w:cs="宋体"/>
        <w:sz w:val="28"/>
        <w:szCs w:val="28"/>
      </w:rPr>
      <w:fldChar w:fldCharType="separate"/>
    </w:r>
    <w:r>
      <w:rPr>
        <w:rStyle w:val="PageNumber"/>
        <w:rFonts w:ascii="宋体" w:hAnsi="宋体" w:cs="宋体"/>
        <w:noProof/>
        <w:sz w:val="28"/>
        <w:szCs w:val="28"/>
      </w:rPr>
      <w:t>2</w:t>
    </w:r>
    <w:r w:rsidRPr="00174360">
      <w:rPr>
        <w:rStyle w:val="PageNumber"/>
        <w:rFonts w:ascii="宋体" w:hAnsi="宋体" w:cs="宋体"/>
        <w:sz w:val="28"/>
        <w:szCs w:val="28"/>
      </w:rPr>
      <w:fldChar w:fldCharType="end"/>
    </w:r>
    <w:r w:rsidRPr="00174360">
      <w:rPr>
        <w:rStyle w:val="PageNumber"/>
        <w:rFonts w:ascii="宋体" w:hAnsi="宋体" w:cs="宋体" w:hint="eastAsia"/>
      </w:rPr>
      <w:t xml:space="preserve">　</w:t>
    </w:r>
    <w:r w:rsidRPr="00174360">
      <w:rPr>
        <w:rStyle w:val="PageNumber"/>
        <w:rFonts w:ascii="宋体" w:hAnsi="宋体" w:cs="宋体"/>
        <w:sz w:val="24"/>
        <w:szCs w:val="24"/>
      </w:rPr>
      <w:t>—</w:t>
    </w:r>
  </w:p>
  <w:p w:rsidR="00431D50" w:rsidRDefault="00431D50">
    <w:pPr>
      <w:pStyle w:val="Footer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D50" w:rsidRDefault="00431D5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1D50" w:rsidRDefault="00431D50" w:rsidP="006B3D0D">
      <w:r>
        <w:separator/>
      </w:r>
    </w:p>
  </w:footnote>
  <w:footnote w:type="continuationSeparator" w:id="0">
    <w:p w:rsidR="00431D50" w:rsidRDefault="00431D50" w:rsidP="006B3D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D50" w:rsidRDefault="00431D5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D50" w:rsidRDefault="00431D50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1D50" w:rsidRDefault="00431D5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cumentProtection w:edit="forms" w:enforcement="1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{DBDFEC0B-A110-4F8B-8B9B-2DA861441ACA}" w:val="&lt;?xml version=&quot;1.0&quot; encoding=&quot;UTF-8&quot;?&gt;&lt;AztSignInfo&gt;&lt;SignMac&gt;192.168.1.103;F8-0F-41-48-9C-E4&lt;/SignMac&gt;&lt;SignCardId&gt;1C023656130605130000000000000000&lt;/SignCardId&gt;&lt;SignCert&gt;MIID+jCCAuKgAwIBAgIKYQMAbgAGAAADcjANBgkqhkiG9w0BAQUFADAPMQ0wCwYDVQQDEwRhenRoMB4XDTE0MDUwOTAyNDE1NFoXDTIzMDMyNzAyNTkwMVowNjELMAkGA1UEBhMCQ04xJzAlBgNVBAMMHuWuieW6huW4guWunOengOWMuuS6uuawkeaUv+W6nDCBnzANBgkqhkiG9w0BAQEFAAOBjQAwgYkCgYEA4AIgcmXa9dwC32M8jsi6BYVFXLZTRu678i37EtUQtkPW5s5bpa1ybvV19ZdKglGpwsHsKf0panq7owV5lJ8S2vi0qqA7sx6QUp+WRIQZID1T+6NgG18LGsWycWl6sH1NIfCxY/E6TAE3jhP7UiJkPNcbvJZmdKC1YNesI8dB8jkCAwEAAaOCAbMwggGvMA4GA1UdDwEB/wQEAwIE8DBEBgkqhkiG9w0BCQ8ENzA1MA4GCCqGSIb3DQMCAgIAgDAOBggqhkiG9w0DBAICAIAwBwYFKw4DAgcwCgYIKoZIhvcNAwcwHQYDVR0OBBYEFEt4BrEkluE1I1a48d28/ZgOSwq8MBMGA1UdJQQMMAoGCCsGAQUFBwMCMB8GA1UdIwQYMBaAFJLMn4zOY1WjAnIvo72YuPFQ0J4nMGcGA1UdHwRgMF4wXKBaoFiGKWh0dHA6Ly9henQyMDEzMDcwOC9DZXJ0RW5yb2xsL2F6dGgoNikuY3JshitmaWxlOi8vXFxhenQyMDEzMDcwOFxDZXJ0RW5yb2xsXGF6dGgoNikuY3JsMIGYBggrBgEFBQcBAQSBizCBiDBBBggrBgEFBQcwAoY1aHR0cDovL2F6dDIwMTMwNzA4L0NlcnRFbnJvbGwvYXp0MjAxMzA3MDhfYXp0aCg2KS5jcnQwQwYIKwYBBQUHMAKGN2ZpbGU6Ly9cXGF6dDIwMTMwNzA4XENlcnRFbnJvbGxcYXp0MjAxMzA3MDhfYXp0aCg2KS5jcnQwDQYJKoZIhvcNAQEFBQADggEBAEbnTit2yMIlFOhMxYruxaRZtp7tNSuTB/eHH0nSXVt+Pa2bt3bWRG7jOAJRaMzVR725ijSEjhWAUuOYmq5y/Su6gbHIeNyr6lkxFvd4fMQIhdWUY3CFw26QaOP0aGuA4QT06RHN3R0OPoEJ0GyuXSQCuW4saQ3E1wUWVSv5PjjnX9Y59guf5VlABVQkSLkLcicgsEMk8ZXQIh82zq94OMHcge8loA9jn3fID2sy3RZNWIBQDFl0noDDzpzzlKAyg4gVfcqNhQCCQ97mzU4sE5dEhBvNgTXilOcSJ61ft4cEq5oge6yuDUl3C/TueC3xI5pD1VBve7TSioqc5blOagg=&lt;/SignCert&gt;&lt;SignCertID&gt;8a512f5d453f64930145dfc46687101e&lt;/SignCertID&gt;&lt;SignName&gt;????¡§?????????????????????????&lt;/SignName&gt;&lt;SignPeople&gt;????¡§????????¡§????&lt;/SignPeople&gt;&lt;SignPic&gt;MjAxNDA1MDAwOQAAAAAAAFBLAwQUAAgACABBeKlEAAAAAAAAAAAAAAAACgAAADIwMTQwNTAwMDntfW1sXNl12HUSO47bOnYlduNkW8fbJP4oRe1QS0qkKc2KVOhoyclSNCk51FCihmtyuRpOyS5H5JtlRuKMqHmcIct54aN1h0GaAnULBOiftihatEh/BHWBtkjSJkiCJthd58vrxPHaaOIPFEjce879fF8zbyhytWv4ABJn3rx3373nnu9z7r2DqZ/6iXcRgN4fIORj7O/72dcfZv/eRd6L17/+4XeRDzxB8B+7SH6R/fnOd75DvvWN/0fe/Mpfka9+5f+Sr/7ZX5KvvPFX5Mt/+nXyxp++Sf74D/+CvPrqV8gX/8+b5PXf/3PyW7/7JvmD3/4K+e3f/mPyv3/9dfKb//M18uv/7c/Jr/3at8hv/tc/IV/4wqvk17/wGvnCr36V/Oavvkr+1395lfzH//Bb5D//m9fJv/u3v0F+9VdeI//pV9jnf/0/yL//V79L/tnnXyOf/5e/RX75l98gn//nr5ODX/wL8vlf+n3yL37p98gvVP6Y1Da/SGZm/pJ89rOvk8/e+CLJpv+QTH3myyTzc6+TsalXydj075Ap9vfTk18is1e+TGbHXyMj7O8U+/tzY2+QzPjvkSvs83Pjr5LUz/4Z+fSV3yVTz/8O+fRzb5DL7N9nPvVlcv3y62T8udfIEPt+ceQ18il27fJzr5JP/cwfktSnvkg+PfhnZPjin5Ohi2+S5wbfIIPs3/BPv076fvpV0n/xy+TK4B+QEfYv+eyXyeDF10jfJ79GBtm/kf43yKVPfpkMDHyJDPV/iTzX/zrpZ38T575K+j/5Onm2/zXS3fcG+cSZN0ki8TXyyafZ354vkjPPsHu6v0Q+kWDvSvwR6U/8Cen62LfIxz76TdL98TfJU5/4Ovn4x79Gnv7Y18kzn2D3sX8ffeob5MNP/3fykY98m3ziI18jH/3wN8mPPvU18rGn3iBPse8/9uPfIE899SXykR/9BvmJJ79GPvShb5Ef+8nfIE889XvkIx/6GjnxoW+QH2F/n/gHr5EPfuiPyAc++DfkRz74TfKBD3yLnPjg18n73v9t8v73/TV57w//BXn/B/+U/OAP/TX5wPv+irz3B/+GvPe93ybvfvd32LWvkx94z1+T73vPN8n3f/93yHve9TdAYeTd3/dt9vdb5HvwPeDQ8bg78LYCDza6u089rn68LeAE/9Nza/XBgwcu5fCgyv4xKEw/3s49Fuip0CZQrVYnR7q7e3p6Hnc/3yKYboYNDxQzycx3H1ZO6I+TNUpvx0aHgPrk4+v7MUJBja/eLkZo4RZr4OTjHsFRwqIYWe1sMT4airMP5Ue3ePu7hXN6Mou2GiIhV+PjwyIX8G9dX3jnAhoZI4te5rAJycUnD9YAfjhzBv4/lcGLmXekudIB3J6s+YdYYVezYWOvZLP5fKVSydq1Wk3gcJIkcwIv+FW25r6jlI5SJyknOOwp+KFr9tln77x09Qzede0sIZ366Sf5n2evXrt2mVzjhkqNJOCPRw7ffgtHdARwKmO7QWxULhu3POl75IShl8kT7He8cObaHWAYEpTC7wQtzB2TkdshuLDvXO1s8TTAicCVJ8mZPBGCxAMrR9v3Y4JbdrDn9TtnHrnd2UawXereOoIeHw/wic2EdJpeYJPs545DQGfn5fVg44/e7rEAoqMQ7O5R2wx50WpNmv32kTZ/VACCI9QxucPUR4hQeATYkrwiiLGQyRxl80cFYbRRefY43tR55nKeCSn3wp1josFHhY5wH36EiY1jiQueAF3tE6+FruN40yFBckrV0LPXjvulfj/o7UEjJ0+CaVC8+tJDs2+12aC9ddTwBLnMhOuD4lXlFLwt5MjY9Ai3FetgT4OJ7szGMbyOAp4k2cpLpg7ufoteHA0v0XWYH5sJC3LhzEv0weWWjxwtzHqY5jEb8d0uk5rcbSsyDfNY+uCVI87jdH1vI9PKaPnD0cfSiSd9JFJ8LL1gkOTahJzi/Zh9XP0gpGvpmuH/uo8nYCTjXKUS/A+BnqO1Q9sEHmWqbxw8JkXjzSldfQw98AHqmdukC6h2/a1+eQ8tCtvrwtnboxeO3diIAzBD9Z5TRY6XtxQmaVEybOb228TlfoIsmXrmrTRFmO92QdroRxDqOTq4eHmdrl++iLIk95a9dQQscsEuL71lb40FT/A/b63idWmVXuX8kn2r3tke5DFo+RZ4eCfJqXIdahLICnth48Lxv/EQkCQwZwwKx/+uESSLBxeKj0OrxYQtQu4wTn5w3EIEgjtcalQuMPbMvk2rwJjuL8OcIYmMHeurRmTAZ+XMxWN90SNCp9a7iWN8jXYl547xLUcAT3Tq8FTy2N6ig6RvzyC/B7Q/kT6mN8i43NkLzjG94UjBUgiZPJbSIpmtdzNH6MieODaR3EE2FEJSx9C+iu+7h9HqbSIw8vaT8fHXQa4phBy9ljEyCW+nTEdz0AUjE0fc8pxGx6NFBQ/HIIflKp3BGzlkCxGgyePt5M62Bh1aPUr/3yiBaxfPxxRCjK0woM+Dz4B7d3SLKoxUdZvGzeM36C/vLvcSrLZqHFWTWiq16d0fb3g5Pq6neMlS+Wjeu3IYXjmhu5u8fbvsOE7JLZk3vLDK4BaZweB8taAU4tDQ0FF02gOy/71H0dikZpZDOc+L+nmZOju1WlXX9sCu8ZffVUurq/1Dfd6GthzHtiZz6fYFo2z+SHw7o5uxnzEYBWWPGD56PTOLjFooz3xT2yi+29uhftjaWl1V5KIv2/PB9zQDXQCce2TL3aipbTsBl6kJl8ee6nwWPlZFtZPj5OrUHt2oC7drT+Njf8/Axz4is5+3JlC3BxfbcqA6DAlYekQS0aqldrbdZ7vFk0UeVQQP/HaNjXoyxebJohZJ1/kot+/vU433Yr2OOHFnZ+scPVwQWtRm4xJug5ZFscSqgeNHsq57dC/bfxiUXPZ6doF/S4iGtunYEK2lGB4WXYYTxtuNvbs79Rz+BGgQ1g68MEP37SJDFQaGV+kwQ9r2tminLS++S+PjkcxrJejqnssx5mQoVxLV6gK0mtKwR3srQB4vb7pU4oO6Ln65zRH64AJ8Y6I1MUfhuyPxQbdEw7EkwgX1zquPYBTp0ps2VyeVHLq/Jc2VHDrE8zTbi1Homr2/zxtlf0F97bzM8IE4ENdRRDQ4le/ngFxyjK/ITRQxblZwEW1LFCjD/VFiNwodPlHa09xKSDllCOhSLjeSPN+eQvXU59Dc4J6SmXslhpy9zaBmgeGO4R0HkLAv3TpgDsgKQyCwiXOAN7SXXlHtHh4hSsZVPJdnJMn4gZNQznary3TuSuUOv5rh2f8ce2DMGiJTnbpre5usezs7VGgYC16odMEkfmo0tqmdB9JZRSeblzJcFBanFb/U47x66/ChkGFaYoZPy5ivJPobrv9LdPvuvW2Brdt2hjzgqCtSFEfAO0xm1CrILhzq7ItbsQT9a5OEi4ptZocd3Lu3QydyQCtcs/TKe+IPR1Z6Hzb4q3VLXl/sIEQuRUEBH5AqkObevPfyHuZ1bwDni047bGof7jFUsRlezwJSnG0kDWzeMKU5PoBU9vHf5t0GktL2K8x2sZhawvGcv561H2647djMSjnkDuNZndKc7P1BoCNcAefA+K7btoMPMdFRBXEIlne1Csb5/fv8l0RCtlPxeRV9tMp+adzf29vbccF0u7tNtwbo9v5ePs8YF7Clw6EWX/GxG2vZxwLVCGkXOjST17gF0+3yX8r7+2xCz3AW6vL7jCKNWaEuuhmoPTnzuDv3Nu8ybHAlTOlYgdYylQWBjZS1eEk0kR0kdHunsbnDVev9+0CK1Z3tbWbtgp6h21Z/tcoTQGAuOtBarHigLvFuN8DcoYUHR8MJ9mrOuR7pWvaJWlxykCOToD6vooVaHBUERvd3mGBhqgXExBDIhZ3a7XpODQsJrjuHBaT2gdBADbp/d4+6A6TcQO7JAj642HFhTOAYWUCG8ZQG1YNq1wiRTxaNCzkcsJHFTgZCIoDGOkqevSLoWGYusM/9+BGUxd274HXj+DfvHSC2e4oHCxd6UzUYnyVoGU3UPXdvs9HYFBKwyNiQPQs/TKIkQHWbraxziRNrUHq1Uq5NhKjsljF0jI65rnFXNZDiB2oQKrMoHuJdr3DlzUytJGabKc6zOwnxAIbT5CpTrBnOb4wH++niRB2E6B7d2dnkOEqz5ggBFcOHpYsIgzLOAE+qQeGjrehhB9IzFx7yGhevk44pR6f5HJnC2nAUqpwt9u8ztl0pYoxjD3ToMLm+wHXI/T0rXUJmvkXv3r23eXBQqNo1vEBLfbU9RiB7dG/77r40RbeYtFW23MqYtbo4NqTxEWpBj3riYrp77SUxpSVmqGrFeqpEPBmmyXVox+bcs3lvf38LDcoHF0D7gDWURN2y9/IOGiFpYA85zCKzLOr9l+DnPemqbO84LwiMjMnWlWwsIXNVgj0R0PAgRGXk27JSS/IpY7cWWU+4c7BfmmSMc7oQqrdg5uUqYp5C3dwUhhfjtOr+/kQyx8ND+5t3aYF93HSK1JoazeRwgQRzb/H2fUYa2/e27+2AaN7bYwgtQxxkuJEK3R1iKtgTARepx8dXLlkboaEZ9Rpz4QZGmaAzONvwYS8EyUUVybCEWLy3X5zNrrNR1RKepah3X96mZYaPnX10zdKO45BpZs8WpXvDCGRn56BIBiQGnBvsBROu8vsMCPRDa9SKJ3DaFf1IJKhHvLEC1jA5q7sA43ZXV1e9ulzXkd8W8nwPhC5ghllk6aI203kkg7lz8H3LYZYXtSaTM2XKPJZ03wMgLMozr2nVZnGoH0yaADoC7FLkqZFUoRskiPmLIpDYqROllda9du0Kw0+XK6e/se3KuxA6fK+DkImsYa5yjVJUNRPbDQbw9x6q05DpligD8b3s/TFkwXPG6AFCDuUXxKAuJb1DVwSyRWKCfKDmvTzswiwcBPrirTGEervbfNT2bcodFBEpzpGkQObePURUsciJ5XZj29dmtWR8Fn83dyji0CbBfRKCmQR2sbtbEpJHzqkZS8VTuYrivasEeoRYerar6wwf71lyxvZHzjDuUtMEjbyxfZ85qbQ28ooa9vY+/KRqvnX09P49hwlac6h7mJFgd++IKMmN4CLwED3n3f/gNCimVY0qBDf4VBioRryXXfOtjGuQTc6akn0653mc4QUYv56xG/cdB+Pqd/m4y4CvRiMgFnfozt2X72/umSH27fsu01d7O3vUYcaZVW/AsK7Y1EMjIaJA/27BFNWN+5Q4ihFQOmkg3/ODx07vkW31qbt6xko8LmBwN/JvIsWY4uHDh0D29/f3pN2w7ReKjFi2GSPdk9JSIov9zXCFxx5FgQSmlGU+GlRzCcVv68+YU8RDQarWrjU+DMR62GXa4xPaMnWZkUQDHgl3ZXQtQA5wix7pWWZhWGy4O86OMfdV9ruTErum2AYmHQx47OEMrsInew7nVKAKhw+xMqmpcG4MWTCg5wQ1pC562MXfR0OHGA6qhtA23wAdrBn3yCp+B0Mb/KFBfiklG6ihsQqMnCMY09jZuSfGnkjks1lAAQTZLDmmsjHlDx6AxbqOXWeyx74E1o8zzMk+l3HS5nokKU1PErDeT5vt8B8G2aeNZ/Rw1M+tc5/qVjP9NCtRhNADiO0G3KI72oOz4Qp0MBbadsS7GIskJ4EOyu5wlflr+/f31wE/HLMgnfsTkqCq6Xl4bK5K6xNV9kifMCoYWW1vMjogNwEROWnXu3CDRryEKypfvGfQB5oQ5iC1cGmBjZOKlDwim6soZ5bbI9gfdsfkAz0PRkhRdHgUBpqBV4+M0Ae3mfzcw/dbrKveTPXEvOq+xZjGYs8wETE+zn892KHg01pIEC7DfQ59mJIWIWZXJ4UvQEUnkQCGM7Z3Nxldvtwq6ag4z8OQgI+GXCIXtpHDs0Tfz7zgItIw0DtI1Bp0D6zQTFcXZw/fSxXpu30Mh4tjQhNOvwD/W3QrB3LDAhFZZV6DnUBdOkYMx0DAkLRV9mm2c8qh3LwVgWCzLHJKvrFFtk4FTe94Lk+Z1TUBZDRQ5Srv6CEtOmCVLMN/03yymC3eEB2yvGUHa8SQd0xglsA/AQ3yAsyx3c98y5vAG0IJFyGNi/ioy0IdbWdqUV7BcWa57JVIMqlS3to01t6hla0vXJLXUQ+/tZz3F9hhb7PAyFdx6pk1BkjZoTxPX+XJrfkyz2hNwuwuMe01BVRg95K0Czb6sFCYDqOCHBngWIVikTEmpEtowM+JpMOyfLGSCkUQTadP46ghMSjAU3Mvi62nm7i5J1VhwGzUXQmVhq1wKg+WUCGNXQB8EDE3XE9WeQPozCIHcATxKRo9n3fdYhqNJZBFN+D3mYRrM/wXyTBD5w6YL9CKxWTHHUQVj7+tya4JDM6CZAeu5JExoe8qDVo36VIG25saqTxagso0NEMBVDZKruXzC+cId1XCSqiAQJicsq/yPubWmZ1Qy97huo3pG8tCbOxxxmefzdxnleMHvS5gsEvIGfRgZ0fYs2C0MARx+k+ktV00gJ1fVx3lYiolJ5hRhJkMUG5dM4nKjf7o0gYvPZyi4foKmI5RLGDeBsEKRKctH+We3d2nt8QrS4siypmyxQu4NnWWJ5IVukBIbzrP+oUIqdlQeAW/poiVS2kJgPQhHH8gDwdkiNC+dziOzM0OpH3cBB2k1S2Op2gxRFPA7tBIxYx6ivjSIllko6gMqhsMzxWmGP7PZJgFbWMO3GKIHOvjFhRHCSfym+xlmQkqNOk82m5FfFj7ro7GO5t93HdDJC5s+bMhU2UFRBP6kMHFyBKanCcuV+X48HKWWwQSZ7xdEh2dPNhXJH1qcsV0W+r5QaRsNoiu0WzRzmbB0txHgatuKqh3uaRriZs8NreIhl0PPhaoT18kXWn1E0mXhrgQiqHJLndSdUTf4QG41edZJpl+Hcpgt5hLCRIDQuzA04sFoqP2AthdaZD+N8wm9lHw6pAlT4OBOgB/XQhNbov1bRgYYPowX/fIImkoVYjai8Ic27C4EhVpPykpqBZxgw9OBRsbobWztJKEMRS5HJoR/WFkUA9uySh3UiF9Nhts/zzUDS641F7x3FoQuAdKGGD/T0jy4sLSJInRrXH5UZkOjCRSUivuntP3ygKuyOlvkzyQu7weIqQvUxaURrk8UNTNsNtvth0EGwa0IqQBNDcRuKUEGYk6NyUhGifqJ23BVShDO7wWk6XjeIOa2K75esshKpDqKHzGx4cnP5dwgLa6REsgCPsEBYXY+HWOInfYBvukkluAjSqKhBiOmobqgOfVYvUJQ50zOuezMS81ct1DYihXSZ/rZqSdtka8IGtIosJCgsViL52k1EsfOGgU4Gn9C6oHo0ZZwYOXzG8g1UTm29KFMhy2d5hMwXbA5kRACnnAmPIV1g23P2QUAFPmVzuoJXbFT8lQ6/OqxGk7+DC0Fef5DKLA0Vw3ryVXM7jJZ704VBA13Bq451KasQ8U8Z7nOBxl1AeNu8YcanwAa8kMcvl8yABk4LAaOjxBVqdil0H32rbBkMKuYMw8AbiVhFOkw6QrZOPgACTHQjaRDQEb8qXIMMxye1FIJiNiqG5Es1Iw6kL4COStoclt8dv04Sq8e5goAS0omJk5D2NYozKO3ttktDxtCzipFBh+x8a47BK0p2vk+KrKYhrXj3O9sjtIwkE6dWHLDQsGVg8BLpMckL4WBE2p35cG4mzQuTke1GkKm2Fb4WpIgZotJXjNmTD/NYEwy9ZZ4rJigtNlBHEQzTBhyW1OrTFtjwCA1mSKYdYW2gsw770DXaw660LRGx3P+bdmagVZju1XSOp5I1qro91L1+WnOi1mdCAzDOTTQQLhkaCX2i7a5zCGhPVsJ7kmPKpJum70o38VMFYaHAf6nuPh6YVerv9ROYzCbFTNUTNaskjvwBQY5jdvinwnw2nvIB+GzeypuvYOw2Qis8hqtehCCAAZ3ygGqkdw+tbJIff/Q+JCIi1yskjSSkXbrnCxJIpagK8Hx8/yy1RWXePr3dkrXXpRtaCvG2Wg93PjA0WVtQYyd5OrjBGYq9THjVTbCG5wfYD25zJpCtIODjIMjqiTHG6vqNs0e0dYHHITQ2ivaFh+ZTdkY8GGYtBJOjfOM8HrXAYN5vyhzbTAnVV21SBKEAClTu8AOeexqkBdAOm0Mh7SXtwbABfPogI7BLyI4RbmhoNk4NZRTs89ghMWqbQV388xNhIjOoiqhky/IHtaJddniyB5wLac4zLcl1dHxfNMoA0fKFvY79TB2p3MqUNyC9qkRTAYwQoR8V1qBq9vjRVDFde6pOc+MMg4LB80f5sD9tcASe3C9PIXwStdD8JPAnk0k6RE9RIh5zVBToI3yIRL0C7piLHSA6mtgEJ+VtHeoPNQ3QAOVUBzzewfbr2jEKFATTa8ay67DpLrJUaNqvcnwfiPs/JHWoqOzySDcFLtkJu7T+NjaNuQs3ROWqbrqj99PhadKd/wmPTtgY5kJBiHTwiyODjw+mWj8XZ7UuLbp1hHyRNYD6Wh0bBGAiKwo4Nj0ZP3xFniduJILoV5SDI2VjL6M5UtFo2aFEp56cdi4vTp00nfstJWoJwhRpIVUKopMr84xiSRpR3zvwMpo1itqeCCT/LCXO56WJAbSa5bXMmMjY0YCOi2DnZ1nd0JJnr4yPleCt2kWOeFlrXIJUMTFXfZdzJMqVAur0ybh89FcqkgcYh+MFKsym3p6cSB8cK/fyXMgQsB2QGvnXKKJzpNEhvxdpi65RUGBbC1l+S2eAhlEWbRMQ7Z5+rQaVAVmUKhkMutlFyERTkspzJ79uxCNpudOis2u5MJgRZlTFNZjo9eC15almMaZiL7R+MhwQDJfd6oTyf3W4ystFlp7IMlb4tbkCFIZiBAeDVroxlirOl2u9O+x8OLLgatpcGm23IPGVHWnETdBLXHOT5qU71Dh9mxQK1V9ly9AOK/4F0lR091hZW+bpwjIUDBwIagjlszEoew7m/Sf6xDm+vXhrdwcUs/patji4y8+k/j67iiLoqlRmDq1OZd66faa5vBuOyWsYrsZIgz10EOurCa8M6sjktUslG7sC3h6i5GwHavEZJxGD6udlMvhONjMiIsN8PXmHkagR2K+SbJYlrzDx2+8vsTrRHwhO+7bDQdvGiK0w4CkSECaoi5elc7Sadh7IWs4kM8cx2SpJ7OJ3yiMzylPh5hPOEjZSPMo8DCVPVtFUMEi/izhLw7EhMCfNGumm5OAWQaOme9MnZEc5TfUsgYGStbTXfvpDS0vfENf3mkXsqU0PmyxNXgatoOopIC88Qvhagq2pW9A4G30QIXISArH3YNOT4L6Jn15uotAx/eCPS6xs8JYpJ/Q4hKLz68Veueqk21VdrzNGoNFz/txTFKWBQMSI0mWH+BDq+3LsL263GZGa0a+MDKpjk6o0bJnmqoQZ/yOgK2OcVTnuVBPAhxS/UYU1CWl190oAKCGsLigCxdxCI/HR/1H+RnUztRoVaXItbzxI6xlnTiwCOqZNbBrCu2Uf8KbbvF+6gncsz0U2Gt1oLfQmC/J3rU2iktf+sh5z3RqsABckBO4WOvQBKpqlO1+GyraeQRMJiBwWBTjIo9q4u3YiivZd/OObIxdeEEXioUBK3VuG2m7YScdszmYayBtSYWQ5hFC6KIz1MqGxoz50+dAjUpKA+YAbd42L+/7dvnh8ftIR8VTNwBeCZ7w5B0jtqPxjt9oz7jK5jZFYs4hE1e5ElhXX+WkZTCGcG0p7bGOAKKwutk03g6tNcmqIaf0SprwXlYwbJhqGwPomO7HIaPNJDYuHk3MQ740A6jgY6ElVzxRZhlazp+IooshUsDyiaJhXDV3BiMd4Wj8xQXX3lPW641qQo6HlyH8Ykkfr0ojbmc/xDLqNXAvMCH2mZuUjyyBw8F8DEPP1tsKjSNzEp3gPTBvPveUOBxWK+vIvup51koRGmRAB0X1c4+9qJL3UJB1rd5olDIGrNQUQnAKyl4ygNRyL2S4IGmzmkSCjO3e0nvjOeSjjFPJyx/OzTtUmvYMnXWiCvlCW5Ob4rXvoK0m70egxyonibRYTnUEFUvB+IhDl4Yf4HQMvjgFV7jKEeAWx7xOrpgO+E1KE+vBncoeiGyLwI41bARci68pdU2/12pgnn9jDchI7MdWmzlfGi7eNnYT8XARoDQKS/CcMqcjaapk1SFJ2BpdUakIHHaun0WGJjkMwGE7Ia3IKDaJ5wlN7XLBEmZdUZJez4qEcYeUj5VXQkG8X7p0WnVJCjGM1z6ksdErq+HxWbPsjEIRkrxMFhNVbLgNqkRpJbjGViHZMoqGjRcRVlaNXjJgjkD4bZwcS68oTng/vWF0RVpEs3RuopCig0uMsmEknHOEqhtFAypLSpTIwL4Ux1KaHnYis6SbPYMm2I0IXx8IiC1sgILpJI16hwMcnExaFocxVToAY5ohdXog5dqM7fr9tOisRtCrmlhN8f72AtDfToCsdNiXpmGw+h72SyZW/Dc66wJ0nHgrItVNSwVcFMPhuDjlBbNQD3h27CwXxJJxjFzdJ8CeczaxXi5xwIGj8SyMrdaXpyZmRlGysoZMeYM1QoiHZ3SXSOXtlDUMhniUI9O6TRchazZbY/NIe9Qtr7Ch7btjUNMqnRpMJPJhHgGmD5J4zKo1GTOpsmRSf9h0JV4RQwK7BzU2M1zJeFK16R/Zti/Ik5AEdJWXFLI8ikP2ythrjcsM+MxvSY+lOoU302H6iHYpBw9+ALGBtXApiM3RqA0shcdPr4IJul3ZhPes67CIGSfPuF9M1lanWFyr4r6m7fseq0ZvtMBbgDoTuMaGS/bq4STI+fTU//qoQ8VARHfTabQmrub262jIecyrckW6AhJuBARyvhncTj+aepeeFoy9jC3clJpQWk+6y5Xrd5iE+UUccMmwJlH1qX0na4FxuWq+FZZr1QWPMPXDwrby2jG1mKtIFR4F5rTHqd8RT5Ca0wWbcBiP+y0EWastskvCvq5gQlSrmUtDXOZSzYb+iXWiYbH+hzAMsPsQrZSeeg5UNKMYMhrgtFU3am+o6gP+kvq66jCTWfLli5PVtw+iLprtvUIWsMLgvWroYJDYdxN9Y7XQYptsf6hbbph2qSIUmnNK8XqjCeK2sRXdahS8Mg1+bqZnFI+CcPm5ausDJ5xKnLjTVmCgku5EiTEJA2BwJJTDfaEIwyoTBg+LDU27FyeK6UUDmHQiAJDPyqqPIb97pRnLz7TiayoV2bIVuXIgvRBDuSaxWGzxJQbOKaiuePNUnN3aTnC6vBDcJcGY8Dy0+2xyWCU31JiG/GR7gPOOHBdZmAMZfQ4mDB1jFDWuE7oVk2fX7YqNbLEtTGws0q2lM29+rhx4XHpPLWfySQ9Gqh7xHAlYNS4tM6x5JC5W69Qpx/kpC3WIatcos3X257WPN6nfjHCOMoRj8aHgg6y61+H642mNoBCoKV95r9YRyE5BGzubAsbzCJBBqz1Cj0j2KrE+08hiihF36AYkqskbJ/se9ocrmxT3ibwESdPhP7IoBluKoMn2ysbHm4pOWLrm3t7kp+q7A03fM/ZwRrfBEgaxjKKQyxe8dBv7ry0q3CgiUY2IAWPwEesunU7gDeXyhBMlTURakRywM0aQze78cH+/vbm3t5dQ7y4RX9Mqci1AtxTHHXWMzi8Er0uGPjDBAJTU6LLyjYtSKGZM6lctikj3c34JQDVwPaQCw9FgDjPOHiSRkM+XzDybLWwWDOFhaU7e41Gw1zoHwI5Mp6vwY4QczyaBhxbRgQcyHDkp39OdJiNdPKW4/q2lQniQ050W/iY1bclZABDEmTvYLNS9RzprZW0tVxMuk0Ubivga2FEp2fgv9PVA8gs50Cs/i3d30j7WOND9kLSh1yjHgsfBkzafWXRoC6ciWIIl7kH/jL2KIW7zE10XOEe4dfiiym3tcpgHCzyUFgJ1MyPG50shT9v4sP2XVH4aKtyvQPXgS8uOt1FE5dRCqY4oQ1BCbV8yI3rS+PSkAH8Rfn5fB4wDHTALKRXtK9aJ//Q6KafBO38i+PjU5Uw+gjo2zYr+cXidhR1ShhHKtxaUvGSPTjIcOj0Gtu6KmhA/UyVb53bDCAmXVVjqPIMDS5a8UbP8dVWuVxeX1/uJapoaM3IE8omZVhV2adt4sOTUZVSLAofe/fVRzTwurhaDLCXo5soM7O9CUYyQ2iCLfOXMle732FOzHV3lXxI9xHtWJHlZvyUmpN+i145qwp/RN6zI+i/xANPzBkZei6sLkHgQ0U5HphtlP33ZSDtiZ8YyeHOBc0WO3CiqHBZ2MAIxuBNQt6n2ucP20UGgi0EJet0fXDr4UPi4xSdVtTgs2UiwC0v9C45tqNDnBM+GeuIMdzdZiQ33Mpa4d7TPKyHn3MLQABW6rZZ2BKWJuAhi2wUPk4cGh+E4vARJ8xnwA0bwjqggbuGlsek602I5Y81RtvgkZE+m+7vNF8CIwBl4i16D2nPJjxBZgatwsLynHt0plelyfW4DouPHFOhoyJBfAuW1gd1CKJBbWqIA0j7XiWeuamvpDx7FEYbtey1ltowV+LDLEte8t7fyC8tiWrAy6oqXIYUddxEdLbtw2wbLzHWJajjcz0i9KL7rodh48JyurkvbJ6yFx99wemggUWF4TD8AmsdkLDHI8Ye1Q8wvpvvJKSzs0npYr9oS8cZhVBr+6AZJwOrj81teNeN6LWlVT9JSZnAe+td+inysvVbepXScpjlaofSSUUaEA65sUUPsf2+5CltkPjyt7GhIlR9lo+ZgtZTAtU1XF1AQVFs3+GDW4YJr456YTAR9IRqYfgoi71TFLR9SLS06DUis4dsCYqlqhAuq8GWHBncrMLYw5r/gcXFYJzwSLffidbyhrOH87z44Wa8wHzeu7qXkVCMPdbC8aHzNr1+BIVBWBE1lvhBmmKQaTEhkAJdhk0piURIoLfXFzwa1wELcg5ymAHLJAxAd7q1Lr4hqD3YxV7S9lGVMvhmxEHFlZaPTs97ZQzz/YUlZjG1y93+sIgQp7xM0Q7bW2LLvBP8kTmUuvMh7QTAfpqRRwGneB2jHcP0hXbxIW0oI9IKSqrl6pcezLl6Lrk5No1IVl0CoUkPPoSKqJFEoeBEHKth01paSU9gJ9wUMzcWL/LogHaCW5HaT/eX4u7GoEHSpzmuGp6M3eRopemC6LPHybGZgWhUxLFO9Qf5BTaah31rZphqCxZl5w4OnAmdTonM5EcixBF4ITyf3/6Z7147no/LJWfqNZODPK5dj8HLnqZGZSP9twlqDzsdDAgleVpm536uz8gqq1dTsR+q6NTpOGv9vQBNcEY8l42zZs4HIhRpahOL1laYF2XO3rySSymDAxzv607R2jymP842ugaXejuvPlQTJuBqF/QUDrV4+S6Foyj8vQFTzVg6s9wWOrjnl8hpNj7E4T+iLdOsna3hbhdm5ECWJ0/rCLFzJ7C6oQolTg8NkV7DzSh1h/EibDePGxvde3kfLYxLVqnEj/O4wbRbb3+TqHy9id7NifMzcqpKrE9FNW7EPa1SuvueiwMoos3M5xRfYac5ZVZLlw7OTR1Y6+tlgZSvy5jQVHO+t3kA5MItZFzfg6okesSgvaYjfwMsJJjQ0JsGvSD1eSL26YzSnfNcLAcy/EQ407x8PB+xsjdLs77td+iWt88g9xlVry3cxAJSoGeeuMfN7C+hR9MMH1tSIYfoG/7GKWNRQ1WWF6EPEGs58ZynMQ5hNAOeGhCCHVh7mMzZSs8wchYsy6Y7tzq2mJIu/20wuLcbUOu8YQvm3NoCn4CPbJuWB3hCralmLXPVtd4XNGyCtfsJNQLeph3jrFTRrFdPM+el4sPHqDBgL/iWDo3xBsRELN+Gpxo9zBBalhu08TK2OVhFsu/nJ/4yAWpjx2YAT6QHMGLsA23QvCL+5lR6nRd77O6SliAaM1fOnCDl2WBYwq1ytVtWRTBDxVxOzpLAB7g+uSIMmq6QjewCFhfwMUpHreqzoIX7tS1eZ+aqy+lAfk8SwbL/B4HoYWiFyQ8w8RPaJUVLMM5WSNLbDyzmztl20eNdyChFr0STR7AJfAhpxDRTXRcdcwdepxi9L+LSdX9fRrgdGfqxBry+qrtAzsnFi8E8aJ3HTm2OsUSDcFNZGE4ocwaE19Vs/aqIVdT913G5rWdTkVlJkHU0GsYMv9zZUBuk8guMTuu8yeVCoR8JhKFohbmbUGOrVN8Ys2q0wSb3MhDxj6oahwDOBRP9pH8+GBsSdAMHxWDzOQgLaR0L5GQUGg5HHhZdM15ugBOCJZlDKFBn0dhBbHfKtOvFYOyqOP4YvqDNwjqcqrnuJt27u7m5J7fuPzCW06m9SigKGsC+N5RRnusnp6kVGgaawSe5cXJJ9kMXr0KiwqD2eqRz5nrQq2CQbxzp2d51nZq44pAPLAZCemH/LqRFziz5DCdvR/R25+WX7+7j5p8uJKBzqkE1JzCZtUH/qzi4wyQ0cIjPSWEm/lb04smEvAcB0By+TUAwWMihi5m8Z/1ogtDrUFFrAFc9Zbg3oE0GURbnUcLhHCmmqBcBH/eAs6Wpxn5Op9Op1KyyorYkboIrOkBsDtO65VdD4FqYyar1deq3r42FR1UaRR9r4vngUgUs7w14y7qH+WsiJru87AuCMOGcg34nDMUs+18bct2X724bJXDBKBwiL3JBmDNdCAmxw+18xyqcRG7JrBmNZkwCYUweEW2QBBlQL1Wmq3b9WNQxGe9uFfS0say3yPSxixNZxTPyDuZJ2mNi8Uj55IpCh4ySDnNNXEZtU7z0Qmi+P9zBkyOmpA/SrnNQ/OCTflSRuxUZ+pPrL4JRk3V4pOIzvnHxyezsQ5OPcBGdGWVI02lCnQWxmCBXoNkmsS148Sqdn7/Rj7phhnAS3Hx5j+63KIHxNTPG5KXFKbIfDp4ernr9FbRrkIMTMvZV2PKXnEsyDq5jvgr46FUyOTEzgxTWuwbKxFzWivPlKbNkX0EUSL2x1DTWNycWHIq8Nax2seHotbuxcQHA+jZ3hYBBClsHAf3lLP82dDiZoMPmxXSiLi+YclUZeSFb6yBJ9ZIn+TfYR0b/Nqo+d3NR7sGHLO6urwBKZrXQDoWSmJMM4i/H8UEbd1vUN5igRVCNK20wIgIWFY+Sj6kl9VI6ledlFbEuDiFBo22LeYPdujx9ViKNH2GBCEgtSnPJI45TPJU1zW7qq6KmuGM3K7Y1oDgBk1RkCnEvuhbIDwYhSD15EHaa9hrebbviAcMBEppeFbOFbWKXRTWuv18xgz8VPC1NgY/doIrxpnjPBa7lLsQJByNWh1BZsMYrMWtXJ8iNUkmsi5E9mPPbn30TRCvTLnEPNemBGLUqoTs+4i8R+wEYtYC72Wd8xJV0eOMVNHqq1OZbjdPl6IWaQA2iPLoMQ7mEuiA/HihE3udlI7be5pb3tJSa1nvhwYY03v6W+SZoItHGrcwMm8VOvp8Ur4XRubBQF2f34WwlYMcPyk4L2AjZ8LFrAPaALblkEBCDVoGowGzCAEUl19jT5YZcheAvUNj3ncQG+gl3xHVpaVWpvYTrodgBtfXZAu/BfE9f3xh3d22JVEPqh+9xmp/FFQDei+MmPmporId7i0XAMgq6h2AjcUHUG1me6zGEYYDSlAsrsTPx0UcGBl18V3lN2F8ztvcAOqbA9eZShvmCM4AqhXOb+iH08MsOUk3z44ZN6BUS9iDsJA8NGCRKEydJLkFZSBpO1Gs6PK/0sxy9g8ZgKzHCSLisDeHEPPjdDh8BwOKBx1DVrXESAvIVURL1S8SgRPGI1xqXZWfXg/cbcKWCc07zg7DVgwPbQORgjqzJiALdwnyhVCot3mL/lS4lbM8qiYnmMTPvvilcyitpOo16TTvgEFfmsTKxrWJNJSZVzyIPbuQ/e12bWb2DaNNtwdIUtidDP4gxyTq3gFdZ54O7dvjBtmA45S3XKc309fVFrKRkUB+1QsrnGXzuHwm7QGyJoBNJOeCk82sNSfeW5lQVd4g8XJyvDffZ8nHLqPK1GrNuE1ypkRS+FsVzolWIVOCzGfAmqkAOfLrmxSICPsn/WHZCloDqpcVcVk5IqjA8e2MrxwhYSmLpZdF058/S3pjbj4PM5cm5mqTXBlffG7Qp4D1NF4pY5OEaUM0rw3U+v/1y4QZk9tx/+jHVCanRbO4qJmSMT4z6hrGDk2y8yY7C50d0BwVYkdt1mICsJF8QdI4irDNhwwK9NicPpHWzrqkk8YEk/Rn9Jh0ycMAVuyUmf0wY25ZWF8p3iT5ambFUxY+PhfhbbnPaDU9dZZowDa/JbwYTYjBMUw47DseMNdBvTQAe3YWfNPurbZ5qOicF7ZYQAq4O0aiISpMRbeUwj5szA2CzzROhaSM5g8vl5Rev9E2FH3uNAATYlF1EDyY4bSSMfB6TlwHyHawYZ/QKbSAlrKO6p6RpM/K/mE349z1uBWXeoIq2e3AJqru82tPdY0cUByLY4Wd6SHBkXPGmVhIaQoverusCCtw+IyXQkNC6VaO0GUxdvIg7ocfHB2MoIwM36lFeW7T8/PPQXu0q8mFYeJR3qQm7GNLIFb3n7eCqS99emwqWylJ9FOF4DYE1R+2cFvMM3MRZssG8mMCasGbgOXCw1+wgdke8dMoF2g0Xm0NNVLLJreOQkrnRKMuBOE2JvVftgGRLA02ThzLjWwyuCv5aJSTp2gSKfnqSChrj5tirOX7QR7AeoiUUFULmUgSydSAv6xixnImkDgHns1K48rDfnNqcS3VjPPpphAuAsKn2jnHo8yatbxiTds2GpAv755S4HhmGnQj9iyWbAjCgSFOhDbYEGpL5AsP79GfFW34kum9LQrZWrR7z0FdJHoGgWgB2wd6phRxYHg5MdnYDBWijtoNQHrXtR6cfK8ohgFhZZ3NRUpozRl1UHnI7qL4E5XNeL2IUeoJ+7qdj9XDB2JFJzpQijxYERoDDi6lysZ0qXz4DJsvwt5SRQXiFvZBIrojLW2A9NzPBMjd2UctROtP/NODjJlGvwCge072fitvBKWWSyLCxEldNKiqN4dW6bNbhmKvH1KFyhpKuLOIPSTK0wmNxwwN8JMzxsEun+YaqyzD5N8q0blsqB8iPMhVpCPtSGUKqe0TkmzhtlWl1GCyyqY+YnWh+bkXa8QxflaTFqVDHg6qdfPQhMhpO8kFiy5YnQ+rAXLq1rPYOZsZgZ7I+GEmOXIfoQdEUO4IjxIKzonEJcHfp0umUJI8bG4CrX/gZox8Ju+WqhjXREoIiw1h2FoqDbO6V1ncCFGSf1w0ZcpIZyEn22q6u3TQB1suJwQ2DnTzDbwKrW21VOEyzaFUIO7VeKpGn6QvoAWyJEl23ZAtdU/rcP/mo0YX1WDN93ZG6W0mPeLvpyiVfsarRxHY84ETnPZNUpmU+z4O0GybkKppkFriV8hYb03y4VWO/SwvolbhQFDNcw2oXZrDUOc1YIs5s8+F87rm/Z/YBfolDziKIONGO9ABg7nnlbC3W/gbc53Q53U0Z6quDG5ECQxZqTRgcHG+MF9LkUhWORgFeviRDu3XBcjfg/ucZZQBZOZe64YHqcB9qbKZ7P/NBTyfgyVZ2hAFqH6HY61scOgvDaX2/VBHi66CXjee0dUmL3YlJSDiVGYFAggZXecwJ/9yVBrubGl4r9ZOn4VDgp7EDnO/niQ3L3UD5VoOiAu6IX6atV4D2tjoIQMIatWfrtKUtK7yw4ugdpWxto7MdUBc/04Pawkz6io0hBzj1n4M4RB/MP+mVtTou1EoNcPaYWGbSfRSJnXkfEwchWweCOo06pDQIypNuo7RbPJELQeBJrYc5dUAse1Ye2Wr5Dk/k/FSC2ZttAI+nLpHzC1hzmKZ1rA518eQLm9b6jRJC4NVx2LhjHlL3ZHh5QPQK1NX3e3uExbOx7SXtUzaJA/lBLtNscstJQXhcykxRGxZ6YQXihHnb2YXzEGlQ/uEWtqnDZc7q1o1hl6uV9fW0DArwVrcsstYo4xgavLp5lPyDH/b3BGOmzZIhJmj/KY4EVgA2bi4Tlr20GlIm8EGtqE6pGIv/1BjkgZJI2ZU5l8B+BlP5Bq8kMcSbMJzmyD61hqv66KUieKvhu2xiHr/FOWKevui3xYWThLo2c5PdieAPkldtPqVSpQw+rPKCzEbDf8zGTW4v74seYb57WLh3bvFpWWTpQhlClbrjDLk3RMf5IgheaoMHaYRJQGg+MofiBcUtzY+lC8KsRTpHRyuBjT77JGqLUiLtCiNPEAcTFeuufxd8pk3cO/YAWXYgiAFXkiIg7OI6h5svIF2szq2iSkLP5yYYI3VcDbfCN3KNApiZGPvQEzPa3PRolTA4Ry5kmW70O/7Af8AwKGEwcpwXdnpOogOIMuGZyCcIubK2lgMkMrm3dAFtIvHbAudjI35acvlbQeKtUdK9yGbfWMsehKW4+NCbF7W9tJacSxToyKRvu/cOVBjILwsNqT/zuMQTd+oTMrsaJomvYCgEfqjOkEBIMr/BRJZjSbSkYfvgLdBPNXl2bRP30o2pPDXO49ztgzW5GstzFev3+cetmuhkls6cSuG94jS/c0vh1H0d6hpITx3XsjCqSkwHxKAZSC0yC5buXmnd1Y14I9RL6e2WZzKFgPMAa5a9mD+f38AiOFgZsyCpTu6JG2Nt48VZLlzrG0t5kBleMpmB5R8vyMKmxu5SnCPk+Nkzre8c0Jhuw/QwwM2iOTDvv96QKKpI5cLfEmOxCcL1jTUUM2kD3VZ5eLnEuYX/cfJtuCQOjazX16DREbejPqis8ECn3w3sUgU1Dh8Nz8e3exbNGqeUftgG0ptvsKdiHpYmYSGGQDVSpjH92gBEobNXkPkTHCF9baHDZNzrL+Y3rl/fOjASapUXm+HilX28ldlGq5eMOpXO1gLE2Ne5DcLzAlrCTsjGIIPcoD4JsZgct3Ei6XVrJs6rzp+/MjV+Ti3/adappQ1VqaAick6rlJGR54hnqoTCePYqhp8C3mOXEoQi646iNVRmb9DJQwjzVh0TASIZcJzyFvMHwNzGJ56MjoYLYcSYVghBvmwWt2/EcsY95sV7YjxgcSYTyt9pbrEb5l5bflwQ2NReP5sJmjs1ubqkTJvnyEEbplVbM3ZgF3c//IDve6QhJspssPGlpgLESBy3v74/CKPBfIz1kLkb/ONCpYVx6Oq+YnKiFBWs+ED45b7IAi+OkTn+kmgbfOxIhIcC8IJsnbA7wUvB7WRRG1NNczV5ZalJnecNGkU18v4fY//1z4P3G6VzOrl5V+5PN9nP1kx8kcNYpl6AvEmFGOvSbUmmeeU1N8UHVBii1X9+Q+UOI6fcgL5bRgomEjxjDQNzQ4SIQyHbAmjnIp7lIS5U1Ns3QIbMxGlBSZgr3PRqUWEyVq7uM7f2xakpjH00Nc9UJjhcipmlNpdbdjUGXNkAXjFLoQh5USiUXVqwWiP9oXfyyhGTuYzRn+lVLLNzliSHLm1gLXA0mcvoZjjDaNWyG8O6iQ+u4cmceFJ+siP7YQAUbZsFAzCjPnO2A6/i1gaVSv56ZM9DsSK5MGxidK1nuyGxFtCbz4Yc79Ra3QJQr0m3ECbo+TyqAEBbUi9aghiaFr+3ucVrBIyPdKe7oDosuLnXhRbiDgfm6MMz8P9GSMDzIHSGl+PFbgQVBFSusfz9kE5tOGzxbFJY3geIv1X2w/FRqxOCj/EwxMI4Y9WyLYSpLc/JqoeLeUSCS6vTubApIGsbG61sYEfxR0J+D5rXWmJrouZqIw7v6AICs88aQF4dpRulFrI4ybhMqA8AV8dc7dKqyLQFpRtE2QBdG8CUP4SX0Flcj/c+gZB04ApCeOrmUUAvbUvFRMguyAxI2/UpVgDETA+VQ/EhzbaLtCrTPmhaxHXAsG8G2ZnoaF0n1j7k6/YzU0CCsY91bxSnS9RdXdXiXYv7kIpOKiJXXQ+lNsY740azMEqnFoX2mQV71+L2uC1YssRLw9ffBQEziQ8f8pObkLNLjDB6e61wpFLUL+8lSIuw/w2mj2KbDRepkcY1XLgjF6UKGjliZaHg345Z4H5F0MXFPPfhFsX3NaccYnFBw3+bkO8jWPYxh3u/tFPJsHCgjLxbJjrAvD3yiBQBx7bi1roUEcd5xbKW+HIJb/TN4DX/XY4P8vNyMIcyGzwHNh1FxCMK1hmv4MBibv5GNAIGhvus5vMN2uTj8svPH340faYkPWIr3Q+z9IKotwPXtrWeuSHcm0uIwUyj0SRzukSDFZjtJ1q9db7HjA4GWX7uZtxFIQUc4/PVGClWoA/tG57DSE/cunENngNOjiIc1hLysOMtdD5OUAdmSxxSyC/0z9v23mrYrWh9PaW+IoH4C1Bagmeh1fHoWT90gV5rVbV14PC9A4e9c7UoUk9h40QP5ifUV6SPdlYmEf/xEcelZ/2wRpNiC0gnkkQuLlUOnGnytPYw4UQS43hw/wMnufn1SfIucYHf19ZKHM9i8EOInsPCi31z42IRS5Rt1vEEIc9sGIlI5pfJs0Wp4zhh6SOw25QJIU3ZNhBiRkqdwN61xwrjSsc3T6z3rvn2vLCnogs6LMTvD/Iv4HTguQ9xZWLStNDj1hseGehzfnl/o62zQWM5vtPUnICDrKSC4es2J2ITfo9n0f/Ru7MtwdjJgsdVozGil5rONG/TwIdQz+hVt17V5dvZ7hC7Sj86nNMH7DYWgz+fYApUhBd1Z5tFWjt4AEc8Io9nwcdadcW35/RbYnWEgDkpxTADfmF3d76/f8wRYxpc3t1dhBqFKLsWwoNcY+HZeoAiZpQ0Wnj8097F3fXmW5UcG7BBXTb3PwpVBKomXaz86bzGjLnbUU2CAOH+jZQzHWTZkud+hT8z6V2ZaB9JzumQ0OHdEGeSBHt9XugXfYVdOCARQNvx7xG8rALy+jhc+zag06ARiNYFunMF63lKp+X3c2svRjZGuTbx7jjSzaz+cniBR8FLHG+VQdoczEOrwnXjuOORpU9ENqXPcZYi5lI1erBDHmQcbYbl0HDSxzShpQwoKcuZlt4ZWPcyRTecWwXztsJMq0Fm1QXDyr5NVo4jZnxYeMak29ACrfFdU6yGQofIszFHcAit31o+2pZN+LCx3kkeu+gwQe2mMMgGFWKOMKcH7JUW1dfS6t0VKe0ozkr6t6B6TDq2GbzI54lEa4m1jVbhHXT5W/gew5Z/M5nG2xAbABhZBaW7sE7tOMGiINAW+adkIbhVCLrKbyNW0YA7WWDs6xnadiwHYaFpGWl3yGnH9qPWkx4rZCUeIPuYsd1i28efRcNIyK5dG3w3q7cldXCYFSGRO7LLrp1rY3+mcDidCQgNWAJxpAVQxwVdIPtzGe8mMHYu1nYAoZAuhe3GtS69vLcxbUgYDd39pTDtX4naGpIhdAHQEBWt7wBkEDAbzmVDh0Gr1q1bqR7/qs0wSKRyth2xq06Fu7/vDGRIuNhsi6B9xkFjPZDEJ4HVJDO3rGZnKDlvTVblGOBidjd6WF6ygZSVYzOotth0fEPEzd9ZtKFhNi5K4kCzVcnvGDhntX8EYxgETwN8x8JUdqP5qWqtKeMRl/G8vYAz++ihCMWp5PPXI44DfOdCh/DdpwI78DcDe/acp4nvUpgqtiAU2144d+W7R1y0Adez6+v5XQlTF0nXoHEiQkfHye9ismgTvocIBR3fw8VRLU35Hhw1/H9QSwcIv8hV1Xg/AAAnJAEAUEsBAhQAFAAIAAgAQXipRL/IVdV4PwAAJyQBAAoAAAAAAAAAAAAAAAAAAAAAADIwMTQwNTAwMDlQSwUGAAAAAAEAAQA4AAAAsD8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&lt;/SignPic&gt;&lt;SignTime&gt;2018-11-27 16:58:41PM&lt;/SignTime&gt;&lt;SignSave&gt;MIIFWgYJKoZIhvcNAQcCoIIFSzCCBUcCAQExDjAMBggqhkiG9w0CBQUAMAsGCSqGSIb3DQEHAaCCA/4wggP6MIIC4qADAgECAgphAwBuAAYAAANyMA0GCSqGSIb3DQEBBQUAMA8xDTALBgNVBAMTBGF6dGgwHhcNMTQwNTA5MDI0MTU0WhcNMjMwMzI3MDI1OTAxWjA2MQswCQYDVQQGEwJDTjEnMCUGA1UEAwwe5a6J5bqG5biC5a6c56eA5Yy65Lq65rCR5pS/5bqcMIGfMA0GCSqGSIb3DQEBAQUAA4GNADCBiQKBgQDgAiByZdr13ALfYzyOyLoFhUVctlNG7rvyLfsS1RC2Q9bmzlulrXJu9XX1l0qCUanCwewp/SlqerujBXmUnxLa+LSqoDuzHpBSn5ZEhBkgPVP7o2AbXwsaxbJxaXqwfU0h8LFj8TpMATeOE/tSImQ81xu8lmZ0oLVg16wjx0HyOQIDAQABo4IBszCCAa8wDgYDVR0PAQH/BAQDAgTwMEQGCSqGSIb3DQEJDwQ3MDUwDgYIKoZIhvcNAwICAgCAMA4GCCqGSIb3DQMEAgIAgDAHBgUrDgMCBzAKBggqhkiG9w0DBzAdBgNVHQ4EFgQUS3gGsSSW4TUjVrjx3bz9mA5LCrwwEwYDVR0lBAwwCgYIKwYBBQUHAwIwHwYDVR0jBBgwFoAUksyfjM5jVaMCci+jvZi48VDQnicwZwYDVR0fBGAwXjBcoFqgWIYpaHR0cDovL2F6dDIwMTMwNzA4L0NlcnRFbnJvbGwvYXp0aCg2KS5jcmyGK2ZpbGU6Ly9cXGF6dDIwMTMwNzA4XENlcnRFbnJvbGxcYXp0aCg2KS5jcmwwgZgGCCsGAQUFBwEBBIGLMIGIMEEGCCsGAQUFBzAChjVodHRwOi8vYXp0MjAxMzA3MDgvQ2VydEVucm9sbC9henQyMDEzMDcwOF9henRoKDYpLmNydDBDBggrBgEFBQcwAoY3ZmlsZTovL1xcYXp0MjAxMzA3MDhcQ2VydEVucm9sbFxhenQyMDEzMDcwOF9henRoKDYpLmNydDANBgkqhkiG9w0BAQUFAAOCAQEARudOK3bIwiUU6EzFiu7FpFm2nu01K5MH94cfSdJdW349rZu3dtZEbuM4AlFozNVHvbmKNISOFYBS45iarnL9K7qBsch43KvqWTEW93h8xAiF1ZRjcIXDbpBo4/Roa4DhBPTpEc3dHQ4+gQnQbK5dJAK5bixpDcTXBRZVK/k+OOdf1jn2C5/lWUAFVCRIuQtyJyCwQyTxldAiHzbOr3g4wdyB7yWgD2Ofd8gPazLdFk1YgFAMWXSegMPOnPOUoDKDiBV9yo2FAIJD3ubNTiwTl0SEG82BNeKU5xInrV+3hwSrmiB7rK4NSXcL9O54LfEjmkPVUG97tNKKipzluU5qCDGCASEwggEdAgEBMB0wDzENMAsGA1UEAxMEYXp0aAIKYQMAbgAGAAADcjAMBggqhkiG9w0CBQUAoFkwGAYJKoZIhvcNAQkDMQsGCSqGSIb3DQEHATAcBgkqhkiG9w0BCQUxDxcNMTgxMTI3MDkwMDQxWjAfBgkqhkiG9w0BCQQxEgQQsHJTx0UwqtfM+2AOUTW1CzANBgkqhkiG9w0BAQEFAASBgDu8erWx8ccDeBFZTN4SYWhHIGWgZ+CG0sH5mLE4Q5063rBJPvU/4HYgQ7J7WJs5C1Ag9q2TF2i2CPZV+qDjfBco7nrLir/zBmaVaN0eL8siUts0AzyqiDDOqmiWcpv19aI+UgDUSHaL8gHoaKMkaG/Ke0Y3LS8yNum+Z0UVKWtZ&lt;/SignSave&gt;&lt;SignStype&gt;MIIFWgYJKoZIhvcNAQcCoIIFSzCCBUcCAQExDjAMBggqhkiG9w0CBQUAMAsGCSqGSIb3DQEHAaCCA/4wggP6MIIC4qADAgECAgphAwBuAAYAAANyMA0GCSqGSIb3DQEBBQUAMA8xDTALBgNVBAMTBGF6dGgwHhcNMTQwNTA5MDI0MTU0WhcNMjMwMzI3MDI1OTAxWjA2MQswCQYDVQQGEwJDTjEnMCUGA1UEAwwe5a6J5bqG5biC5a6c56eA5Yy65Lq65rCR5pS/5bqcMIGfMA0GCSqGSIb3DQEBAQUAA4GNADCBiQKBgQDgAiByZdr13ALfYzyOyLoFhUVctlNG7rvyLfsS1RC2Q9bmzlulrXJu9XX1l0qCUanCwewp/SlqerujBXmUnxLa+LSqoDuzHpBSn5ZEhBkgPVP7o2AbXwsaxbJxaXqwfU0h8LFj8TpMATeOE/tSImQ81xu8lmZ0oLVg16wjx0HyOQIDAQABo4IBszCCAa8wDgYDVR0PAQH/BAQDAgTwMEQGCSqGSIb3DQEJDwQ3MDUwDgYIKoZIhvcNAwICAgCAMA4GCCqGSIb3DQMEAgIAgDAHBgUrDgMCBzAKBggqhkiG9w0DBzAdBgNVHQ4EFgQUS3gGsSSW4TUjVrjx3bz9mA5LCrwwEwYDVR0lBAwwCgYIKwYBBQUHAwIwHwYDVR0jBBgwFoAUksyfjM5jVaMCci+jvZi48VDQnicwZwYDVR0fBGAwXjBcoFqgWIYpaHR0cDovL2F6dDIwMTMwNzA4L0NlcnRFbnJvbGwvYXp0aCg2KS5jcmyGK2ZpbGU6Ly9cXGF6dDIwMTMwNzA4XENlcnRFbnJvbGxcYXp0aCg2KS5jcmwwgZgGCCsGAQUFBwEBBIGLMIGIMEEGCCsGAQUFBzAChjVodHRwOi8vYXp0MjAxMzA3MDgvQ2VydEVucm9sbC9henQyMDEzMDcwOF9henRoKDYpLmNydDBDBggrBgEFBQcwAoY3ZmlsZTovL1xcYXp0MjAxMzA3MDhcQ2VydEVucm9sbFxhenQyMDEzMDcwOF9henRoKDYpLmNydDANBgkqhkiG9w0BAQUFAAOCAQEARudOK3bIwiUU6EzFiu7FpFm2nu01K5MH94cfSdJdW349rZu3dtZEbuM4AlFozNVHvbmKNISOFYBS45iarnL9K7qBsch43KvqWTEW93h8xAiF1ZRjcIXDbpBo4/Roa4DhBPTpEc3dHQ4+gQnQbK5dJAK5bixpDcTXBRZVK/k+OOdf1jn2C5/lWUAFVCRIuQtyJyCwQyTxldAiHzbOr3g4wdyB7yWgD2Ofd8gPazLdFk1YgFAMWXSegMPOnPOUoDKDiBV9yo2FAIJD3ubNTiwTl0SEG82BNeKU5xInrV+3hwSrmiB7rK4NSXcL9O54LfEjmkPVUG97tNKKipzluU5qCDGCASEwggEdAgEBMB0wDzENMAsGA1UEAxMEYXp0aAIKYQMAbgAGAAADcjAMBggqhkiG9w0CBQUAoFkwGAYJKoZIhvcNAQkDMQsGCSqGSIb3DQEHATAcBgkqhkiG9w0BCQUxDxcNMTgxMTI3MDkwMDQyWjAfBgkqhkiG9w0BCQQxEgQQzoHUS0laWraAraKUrEkUgjANBgkqhkiG9w0BAQEFAASBgIMN5gkvAiP+zJg+LEUCl4VCplq8B0E2yTNBoKw1KCoSZUNDDtmSjBzkp1mLUjOQqPJG85gV18MCxXqIljZ2lzelLltIjoPLM8Uoj1OuiGUmJgB4yNH75xtkpc84wh/30BUkhsWAozWag0Rs6dW3CiBDmpasdMr/hq+nTS3iM0SU&lt;/SignStype&gt;&lt;/AztSignInfo&gt;"/>
    <w:docVar w:name="aztFileName" w:val="20181127170031937"/>
    <w:docVar w:name="FileToLog" w:val="?????¡§????¡§??????¡§???????¡è??¨¨????¡ì?¡§¡§????¡ì??-??¡ì.docx;20181127170031937"/>
  </w:docVars>
  <w:rsids>
    <w:rsidRoot w:val="50666369"/>
    <w:rsid w:val="00052D72"/>
    <w:rsid w:val="000F2BC1"/>
    <w:rsid w:val="00174360"/>
    <w:rsid w:val="00247B25"/>
    <w:rsid w:val="00301019"/>
    <w:rsid w:val="00382792"/>
    <w:rsid w:val="00431D50"/>
    <w:rsid w:val="00480504"/>
    <w:rsid w:val="00502EFB"/>
    <w:rsid w:val="00512A29"/>
    <w:rsid w:val="005D5B28"/>
    <w:rsid w:val="006B3D0D"/>
    <w:rsid w:val="006C0B04"/>
    <w:rsid w:val="00782F8F"/>
    <w:rsid w:val="007D7A50"/>
    <w:rsid w:val="009414AD"/>
    <w:rsid w:val="00954E9E"/>
    <w:rsid w:val="009D3709"/>
    <w:rsid w:val="00A8144B"/>
    <w:rsid w:val="00AB56F4"/>
    <w:rsid w:val="00AD5883"/>
    <w:rsid w:val="00AF78B5"/>
    <w:rsid w:val="00B445DA"/>
    <w:rsid w:val="00BD75E1"/>
    <w:rsid w:val="00C61A3E"/>
    <w:rsid w:val="00CB289D"/>
    <w:rsid w:val="00CF254B"/>
    <w:rsid w:val="00D2275C"/>
    <w:rsid w:val="00D378BC"/>
    <w:rsid w:val="00DD3408"/>
    <w:rsid w:val="00E8512B"/>
    <w:rsid w:val="00F34E44"/>
    <w:rsid w:val="00F717B9"/>
    <w:rsid w:val="00F74F71"/>
    <w:rsid w:val="00FB756F"/>
    <w:rsid w:val="00FC4060"/>
    <w:rsid w:val="07946FE8"/>
    <w:rsid w:val="196B0F0A"/>
    <w:rsid w:val="271949C3"/>
    <w:rsid w:val="2B3F1C37"/>
    <w:rsid w:val="50666369"/>
    <w:rsid w:val="60174CF3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D0D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B3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D5B28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B3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5D5B28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6B3D0D"/>
    <w:rPr>
      <w:rFonts w:cs="Times New Roman"/>
    </w:rPr>
  </w:style>
  <w:style w:type="paragraph" w:customStyle="1" w:styleId="p0">
    <w:name w:val="p0"/>
    <w:basedOn w:val="Normal"/>
    <w:uiPriority w:val="99"/>
    <w:rsid w:val="006B3D0D"/>
    <w:pPr>
      <w:widowControl/>
    </w:pPr>
    <w:rPr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106</Words>
  <Characters>605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宜秀政秘〔2018〕136号</dc:title>
  <dc:subject/>
  <dc:creator>繁华落幕</dc:creator>
  <cp:keywords/>
  <dc:description/>
  <cp:lastModifiedBy>USER</cp:lastModifiedBy>
  <cp:revision>2</cp:revision>
  <cp:lastPrinted>2018-11-27T08:43:00Z</cp:lastPrinted>
  <dcterms:created xsi:type="dcterms:W3CDTF">2018-11-28T01:45:00Z</dcterms:created>
  <dcterms:modified xsi:type="dcterms:W3CDTF">2018-11-28T01:45:00Z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